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86" w:rsidRPr="001B2079" w:rsidRDefault="00FD79A7" w:rsidP="00FD79A7">
      <w:pPr>
        <w:jc w:val="center"/>
        <w:rPr>
          <w:rFonts w:ascii="Arial" w:hAnsi="Arial" w:cs="Arial"/>
          <w:b/>
          <w:sz w:val="28"/>
        </w:rPr>
      </w:pPr>
      <w:r w:rsidRPr="001B2079">
        <w:rPr>
          <w:rFonts w:ascii="Arial" w:hAnsi="Arial" w:cs="Arial"/>
          <w:b/>
          <w:sz w:val="28"/>
        </w:rPr>
        <w:t>Einzug, Auszug, Mieterwechsel</w:t>
      </w:r>
    </w:p>
    <w:p w:rsidR="00FD79A7" w:rsidRPr="001B2079" w:rsidRDefault="00FD79A7" w:rsidP="00FD79A7">
      <w:pPr>
        <w:jc w:val="center"/>
        <w:rPr>
          <w:rFonts w:ascii="Arial" w:hAnsi="Arial" w:cs="Arial"/>
          <w:b/>
          <w:sz w:val="28"/>
        </w:rPr>
      </w:pPr>
      <w:r w:rsidRPr="001B2079">
        <w:rPr>
          <w:rFonts w:ascii="Arial" w:hAnsi="Arial" w:cs="Arial"/>
          <w:b/>
          <w:sz w:val="28"/>
        </w:rPr>
        <w:t>Meldung an die Gemeinde Suhr</w:t>
      </w:r>
    </w:p>
    <w:p w:rsidR="00FD79A7" w:rsidRDefault="00FD79A7" w:rsidP="00FD79A7">
      <w:pPr>
        <w:rPr>
          <w:rFonts w:ascii="Arial" w:hAnsi="Arial" w:cs="Arial"/>
        </w:rPr>
      </w:pPr>
    </w:p>
    <w:p w:rsidR="00502E7D" w:rsidRPr="00FD79A7" w:rsidRDefault="00502E7D" w:rsidP="00FD79A7">
      <w:pPr>
        <w:rPr>
          <w:rFonts w:ascii="Arial" w:hAnsi="Arial" w:cs="Arial"/>
        </w:rPr>
      </w:pPr>
    </w:p>
    <w:p w:rsidR="00FD79A7" w:rsidRPr="00FD79A7" w:rsidRDefault="00FD79A7" w:rsidP="00FD79A7">
      <w:pPr>
        <w:rPr>
          <w:rFonts w:ascii="Arial" w:hAnsi="Arial" w:cs="Arial"/>
        </w:rPr>
      </w:pPr>
    </w:p>
    <w:p w:rsidR="00FD79A7" w:rsidRPr="00FD79A7" w:rsidRDefault="00FD79A7" w:rsidP="00FD79A7">
      <w:pPr>
        <w:tabs>
          <w:tab w:val="left" w:pos="5103"/>
        </w:tabs>
        <w:rPr>
          <w:rFonts w:ascii="Arial" w:hAnsi="Arial" w:cs="Arial"/>
        </w:rPr>
      </w:pPr>
      <w:r w:rsidRPr="00FD79A7">
        <w:rPr>
          <w:rFonts w:ascii="Arial" w:hAnsi="Arial" w:cs="Arial"/>
          <w:b/>
        </w:rPr>
        <w:t>Eigentümer/</w:t>
      </w:r>
      <w:r>
        <w:rPr>
          <w:rFonts w:ascii="Arial" w:hAnsi="Arial" w:cs="Arial"/>
          <w:b/>
        </w:rPr>
        <w:t xml:space="preserve"> Liegenschaftsverwaltung</w:t>
      </w:r>
    </w:p>
    <w:p w:rsidR="00FD79A7" w:rsidRDefault="00FD79A7" w:rsidP="00FD79A7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Pr="00FD79A7"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bookmarkStart w:id="0" w:name="_GoBack"/>
      <w:r w:rsidRPr="00FD79A7">
        <w:rPr>
          <w:rFonts w:ascii="Arial" w:hAnsi="Arial" w:cs="Arial"/>
          <w:noProof/>
        </w:rPr>
        <w:t> </w:t>
      </w:r>
      <w:r w:rsidRPr="00FD79A7">
        <w:rPr>
          <w:rFonts w:ascii="Arial" w:hAnsi="Arial" w:cs="Arial"/>
          <w:noProof/>
        </w:rPr>
        <w:t> </w:t>
      </w:r>
      <w:r w:rsidRPr="00FD79A7">
        <w:rPr>
          <w:rFonts w:ascii="Arial" w:hAnsi="Arial" w:cs="Arial"/>
          <w:noProof/>
        </w:rPr>
        <w:t> </w:t>
      </w:r>
      <w:r w:rsidRPr="00FD79A7">
        <w:rPr>
          <w:rFonts w:ascii="Arial" w:hAnsi="Arial" w:cs="Arial"/>
          <w:noProof/>
        </w:rPr>
        <w:t> </w:t>
      </w:r>
      <w:r w:rsidRPr="00FD79A7">
        <w:rPr>
          <w:rFonts w:ascii="Arial" w:hAnsi="Arial" w:cs="Arial"/>
          <w:noProof/>
        </w:rPr>
        <w:t> </w:t>
      </w:r>
      <w:bookmarkEnd w:id="0"/>
      <w:r w:rsidRPr="00FD79A7">
        <w:rPr>
          <w:rFonts w:ascii="Arial" w:hAnsi="Arial" w:cs="Arial"/>
        </w:rPr>
        <w:fldChar w:fldCharType="end"/>
      </w:r>
    </w:p>
    <w:p w:rsidR="00FD79A7" w:rsidRPr="00FD79A7" w:rsidRDefault="00FD79A7" w:rsidP="00FD79A7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Adresse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FD79A7" w:rsidRDefault="00FD79A7" w:rsidP="00FD79A7">
      <w:pPr>
        <w:tabs>
          <w:tab w:val="left" w:pos="5103"/>
        </w:tabs>
        <w:rPr>
          <w:rFonts w:ascii="Arial" w:hAnsi="Arial" w:cs="Arial"/>
        </w:rPr>
      </w:pPr>
      <w:r w:rsidRPr="00FD79A7">
        <w:rPr>
          <w:rFonts w:ascii="Arial" w:hAnsi="Arial" w:cs="Arial"/>
        </w:rPr>
        <w:t>Kontaktperson</w:t>
      </w:r>
      <w:r w:rsidRPr="00FD79A7"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FD79A7" w:rsidRDefault="00FD79A7" w:rsidP="00FD79A7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Telefon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FD79A7" w:rsidRDefault="00FD79A7" w:rsidP="00FD79A7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E-Mail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FD79A7" w:rsidRDefault="00FD79A7" w:rsidP="00FD79A7">
      <w:pPr>
        <w:tabs>
          <w:tab w:val="left" w:pos="5103"/>
        </w:tabs>
        <w:rPr>
          <w:rFonts w:ascii="Arial" w:hAnsi="Arial" w:cs="Arial"/>
        </w:rPr>
      </w:pPr>
    </w:p>
    <w:p w:rsidR="00502E7D" w:rsidRDefault="00502E7D" w:rsidP="00FD79A7">
      <w:pPr>
        <w:tabs>
          <w:tab w:val="left" w:pos="5103"/>
        </w:tabs>
        <w:rPr>
          <w:rFonts w:ascii="Arial" w:hAnsi="Arial" w:cs="Arial"/>
        </w:rPr>
      </w:pPr>
    </w:p>
    <w:p w:rsidR="00FD79A7" w:rsidRDefault="00FD79A7" w:rsidP="00FD79A7">
      <w:pPr>
        <w:tabs>
          <w:tab w:val="left" w:pos="5103"/>
        </w:tabs>
        <w:rPr>
          <w:rFonts w:ascii="Arial" w:hAnsi="Arial" w:cs="Arial"/>
          <w:b/>
        </w:rPr>
      </w:pPr>
      <w:r w:rsidRPr="00FD79A7">
        <w:rPr>
          <w:rFonts w:ascii="Arial" w:hAnsi="Arial" w:cs="Arial"/>
          <w:b/>
        </w:rPr>
        <w:t>Liegenschaft / Wohnung</w:t>
      </w:r>
    </w:p>
    <w:p w:rsidR="00FD79A7" w:rsidRDefault="00FD79A7" w:rsidP="00FD79A7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Strasse und Nr.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FD79A7" w:rsidRDefault="00FD79A7" w:rsidP="00FD79A7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PLZ, Ort</w:t>
      </w:r>
      <w:r>
        <w:rPr>
          <w:rFonts w:ascii="Arial" w:hAnsi="Arial" w:cs="Arial"/>
        </w:rPr>
        <w:tab/>
        <w:t>5034 Suhr</w:t>
      </w:r>
    </w:p>
    <w:p w:rsidR="00FD79A7" w:rsidRDefault="00FD79A7" w:rsidP="00FD79A7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Lage im Gebäude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FD79A7" w:rsidRDefault="00FD79A7" w:rsidP="00FD79A7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Anzahl Zimmer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FD79A7" w:rsidRDefault="00FD79A7" w:rsidP="00FD79A7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Administrative Wohnungsnummer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FD79A7" w:rsidRDefault="00FD79A7" w:rsidP="00FD79A7">
      <w:pPr>
        <w:tabs>
          <w:tab w:val="left" w:pos="5103"/>
        </w:tabs>
        <w:rPr>
          <w:rFonts w:ascii="Arial" w:hAnsi="Arial" w:cs="Arial"/>
        </w:rPr>
      </w:pPr>
    </w:p>
    <w:p w:rsidR="00502E7D" w:rsidRDefault="00502E7D" w:rsidP="00FD79A7">
      <w:pPr>
        <w:tabs>
          <w:tab w:val="left" w:pos="5103"/>
        </w:tabs>
        <w:rPr>
          <w:rFonts w:ascii="Arial" w:hAnsi="Arial" w:cs="Arial"/>
        </w:rPr>
      </w:pPr>
    </w:p>
    <w:p w:rsidR="00FD79A7" w:rsidRDefault="00FD79A7" w:rsidP="00FD79A7">
      <w:pPr>
        <w:tabs>
          <w:tab w:val="left" w:pos="5103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Ausziehende Person</w:t>
      </w:r>
    </w:p>
    <w:p w:rsidR="00FD79A7" w:rsidRDefault="001B2079" w:rsidP="00FD79A7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Auszugsdatum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1B2079" w:rsidRDefault="001B2079" w:rsidP="00FD79A7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Name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1B2079" w:rsidRDefault="001B2079" w:rsidP="00FD79A7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Vorname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1B2079" w:rsidRDefault="001B2079" w:rsidP="00FD79A7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Wegzug nach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1B2079" w:rsidRDefault="001B2079" w:rsidP="00FD79A7">
      <w:pPr>
        <w:tabs>
          <w:tab w:val="left" w:pos="5103"/>
        </w:tabs>
        <w:rPr>
          <w:rFonts w:ascii="Arial" w:hAnsi="Arial" w:cs="Arial"/>
        </w:rPr>
      </w:pPr>
    </w:p>
    <w:p w:rsidR="00502E7D" w:rsidRDefault="00502E7D" w:rsidP="00FD79A7">
      <w:pPr>
        <w:tabs>
          <w:tab w:val="left" w:pos="5103"/>
        </w:tabs>
        <w:rPr>
          <w:rFonts w:ascii="Arial" w:hAnsi="Arial" w:cs="Arial"/>
        </w:rPr>
      </w:pPr>
    </w:p>
    <w:p w:rsidR="001B2079" w:rsidRDefault="001B2079" w:rsidP="001B2079">
      <w:pPr>
        <w:tabs>
          <w:tab w:val="left" w:pos="5103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Ausziehende Person</w:t>
      </w:r>
    </w:p>
    <w:p w:rsidR="001B2079" w:rsidRDefault="001B2079" w:rsidP="001B2079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Auszugsdatum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1B2079" w:rsidRDefault="001B2079" w:rsidP="001B2079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Name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1B2079" w:rsidRDefault="001B2079" w:rsidP="001B2079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Vorname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1B2079" w:rsidRDefault="001B2079" w:rsidP="001B2079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Wegzug nach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1B2079" w:rsidRDefault="001B2079" w:rsidP="00FD79A7">
      <w:pPr>
        <w:tabs>
          <w:tab w:val="left" w:pos="5103"/>
        </w:tabs>
        <w:rPr>
          <w:rFonts w:ascii="Arial" w:hAnsi="Arial" w:cs="Arial"/>
        </w:rPr>
      </w:pPr>
    </w:p>
    <w:p w:rsidR="00502E7D" w:rsidRDefault="00502E7D" w:rsidP="00FD79A7">
      <w:pPr>
        <w:tabs>
          <w:tab w:val="left" w:pos="5103"/>
        </w:tabs>
        <w:rPr>
          <w:rFonts w:ascii="Arial" w:hAnsi="Arial" w:cs="Arial"/>
        </w:rPr>
      </w:pPr>
    </w:p>
    <w:p w:rsidR="001B2079" w:rsidRDefault="001B2079" w:rsidP="00FD79A7">
      <w:pPr>
        <w:tabs>
          <w:tab w:val="left" w:pos="5103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Einziehende Person</w:t>
      </w:r>
    </w:p>
    <w:p w:rsidR="001B2079" w:rsidRDefault="001B2079" w:rsidP="00FD79A7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Einzugsdatum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1B2079" w:rsidRDefault="001B2079" w:rsidP="001B2079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Name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1B2079" w:rsidRDefault="001B2079" w:rsidP="001B2079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Vorname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1B2079" w:rsidRDefault="001B2079" w:rsidP="001B2079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Zuzug von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1B2079" w:rsidRDefault="001B2079" w:rsidP="001B2079">
      <w:pPr>
        <w:tabs>
          <w:tab w:val="left" w:pos="5103"/>
        </w:tabs>
        <w:rPr>
          <w:rFonts w:ascii="Arial" w:hAnsi="Arial" w:cs="Arial"/>
        </w:rPr>
      </w:pPr>
    </w:p>
    <w:p w:rsidR="00502E7D" w:rsidRDefault="00502E7D" w:rsidP="001B2079">
      <w:pPr>
        <w:tabs>
          <w:tab w:val="left" w:pos="5103"/>
        </w:tabs>
        <w:rPr>
          <w:rFonts w:ascii="Arial" w:hAnsi="Arial" w:cs="Arial"/>
        </w:rPr>
      </w:pPr>
    </w:p>
    <w:p w:rsidR="001B2079" w:rsidRDefault="001B2079" w:rsidP="001B2079">
      <w:pPr>
        <w:tabs>
          <w:tab w:val="left" w:pos="5103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Einziehende Person</w:t>
      </w:r>
    </w:p>
    <w:p w:rsidR="001B2079" w:rsidRDefault="001B2079" w:rsidP="001B2079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Einzugsdatum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1B2079" w:rsidRDefault="001B2079" w:rsidP="001B2079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Name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1B2079" w:rsidRDefault="001B2079" w:rsidP="001B2079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Vorname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1B2079" w:rsidRDefault="001B2079" w:rsidP="001B2079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Zuzug von</w:t>
      </w:r>
      <w:r>
        <w:rPr>
          <w:rFonts w:ascii="Arial" w:hAnsi="Arial" w:cs="Arial"/>
        </w:rPr>
        <w:tab/>
      </w:r>
      <w:r w:rsidRPr="00FD79A7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D79A7">
        <w:rPr>
          <w:rFonts w:ascii="Arial" w:hAnsi="Arial" w:cs="Arial"/>
        </w:rPr>
        <w:instrText xml:space="preserve"> FORMTEXT </w:instrText>
      </w:r>
      <w:r w:rsidRPr="00FD79A7">
        <w:rPr>
          <w:rFonts w:ascii="Arial" w:hAnsi="Arial" w:cs="Arial"/>
        </w:rPr>
      </w:r>
      <w:r w:rsidRPr="00FD79A7">
        <w:rPr>
          <w:rFonts w:ascii="Arial" w:hAnsi="Arial" w:cs="Arial"/>
        </w:rPr>
        <w:fldChar w:fldCharType="separate"/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t> </w:t>
      </w:r>
      <w:r w:rsidRPr="00FD79A7">
        <w:rPr>
          <w:rFonts w:ascii="Arial" w:hAnsi="Arial" w:cs="Arial"/>
        </w:rPr>
        <w:fldChar w:fldCharType="end"/>
      </w:r>
    </w:p>
    <w:p w:rsidR="001B2079" w:rsidRDefault="001B2079" w:rsidP="001B2079">
      <w:pPr>
        <w:tabs>
          <w:tab w:val="left" w:pos="5103"/>
        </w:tabs>
        <w:rPr>
          <w:rFonts w:ascii="Arial" w:hAnsi="Arial" w:cs="Arial"/>
        </w:rPr>
      </w:pPr>
    </w:p>
    <w:p w:rsidR="00A543E1" w:rsidRDefault="00A543E1" w:rsidP="001B2079">
      <w:pPr>
        <w:tabs>
          <w:tab w:val="left" w:pos="5103"/>
        </w:tabs>
        <w:rPr>
          <w:rFonts w:ascii="Arial" w:hAnsi="Arial" w:cs="Arial"/>
        </w:rPr>
      </w:pPr>
    </w:p>
    <w:p w:rsidR="00A543E1" w:rsidRDefault="00A543E1" w:rsidP="001B2079">
      <w:pPr>
        <w:tabs>
          <w:tab w:val="left" w:pos="5103"/>
        </w:tabs>
        <w:rPr>
          <w:rFonts w:ascii="Arial" w:hAnsi="Arial" w:cs="Arial"/>
        </w:rPr>
      </w:pPr>
    </w:p>
    <w:p w:rsidR="00A543E1" w:rsidRDefault="00A543E1" w:rsidP="001B2079">
      <w:pPr>
        <w:tabs>
          <w:tab w:val="left" w:pos="5103"/>
        </w:tabs>
        <w:rPr>
          <w:rFonts w:ascii="Arial" w:hAnsi="Arial" w:cs="Arial"/>
        </w:rPr>
      </w:pPr>
    </w:p>
    <w:p w:rsidR="00A543E1" w:rsidRDefault="00A543E1" w:rsidP="001B2079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ab/>
        <w:t>……………………………………..</w:t>
      </w:r>
    </w:p>
    <w:p w:rsidR="00A543E1" w:rsidRPr="001B2079" w:rsidRDefault="00A543E1" w:rsidP="001B2079">
      <w:pPr>
        <w:tabs>
          <w:tab w:val="left" w:pos="5103"/>
        </w:tabs>
        <w:rPr>
          <w:rFonts w:ascii="Arial" w:hAnsi="Arial" w:cs="Arial"/>
        </w:rPr>
      </w:pPr>
      <w:r>
        <w:rPr>
          <w:rFonts w:ascii="Arial" w:hAnsi="Arial" w:cs="Arial"/>
        </w:rPr>
        <w:t>Ort, Datum</w:t>
      </w:r>
      <w:r>
        <w:rPr>
          <w:rFonts w:ascii="Arial" w:hAnsi="Arial" w:cs="Arial"/>
        </w:rPr>
        <w:tab/>
        <w:t>Unterschrift</w:t>
      </w:r>
    </w:p>
    <w:sectPr w:rsidR="00A543E1" w:rsidRPr="001B2079" w:rsidSect="0081127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ocumentProtection w:edit="forms" w:formatting="1" w:enforcement="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9A7"/>
    <w:rsid w:val="001B2079"/>
    <w:rsid w:val="00502E7D"/>
    <w:rsid w:val="00527E98"/>
    <w:rsid w:val="00724D6E"/>
    <w:rsid w:val="0081127F"/>
    <w:rsid w:val="00A543E1"/>
    <w:rsid w:val="00C854F0"/>
    <w:rsid w:val="00E12888"/>
    <w:rsid w:val="00F55374"/>
    <w:rsid w:val="00FD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ind w:left="266" w:right="9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1127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ind w:left="266" w:right="9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1127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Einzug, Auszugsmeldung an Gemeinde.dotx</Template>
  <TotalTime>0</TotalTime>
  <Pages>1</Pages>
  <Words>144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TBS Strom AG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Schiess</dc:creator>
  <cp:lastModifiedBy>Angela Schiess</cp:lastModifiedBy>
  <cp:revision>3</cp:revision>
  <cp:lastPrinted>2015-04-14T06:15:00Z</cp:lastPrinted>
  <dcterms:created xsi:type="dcterms:W3CDTF">2015-04-14T11:49:00Z</dcterms:created>
  <dcterms:modified xsi:type="dcterms:W3CDTF">2015-04-14T11:50:00Z</dcterms:modified>
</cp:coreProperties>
</file>